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RPr="000E2EB5" w:rsidTr="000E2EB5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5E5BBB" w:rsidRPr="00397689" w:rsidRDefault="00EE0DC2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 xml:space="preserve">To enroll your child, please complete the following and return it with a </w:t>
            </w:r>
            <w:r w:rsidR="00BF4032">
              <w:rPr>
                <w:noProof/>
                <w:color w:val="auto"/>
                <w:sz w:val="24"/>
                <w:szCs w:val="24"/>
                <w:highlight w:val="yellow"/>
                <w:lang w:eastAsia="en-US"/>
              </w:rPr>
              <w:t>$70</w:t>
            </w:r>
            <w:r w:rsidRPr="00397689">
              <w:rPr>
                <w:noProof/>
                <w:color w:val="auto"/>
                <w:sz w:val="24"/>
                <w:szCs w:val="24"/>
                <w:highlight w:val="yellow"/>
                <w:lang w:eastAsia="en-US"/>
              </w:rPr>
              <w:t xml:space="preserve"> non-refu</w:t>
            </w:r>
            <w:r w:rsidR="005E5BBB" w:rsidRPr="00397689">
              <w:rPr>
                <w:noProof/>
                <w:color w:val="auto"/>
                <w:sz w:val="24"/>
                <w:szCs w:val="24"/>
                <w:highlight w:val="yellow"/>
                <w:lang w:eastAsia="en-US"/>
              </w:rPr>
              <w:t>ndable enrollment fee and</w:t>
            </w:r>
            <w:r w:rsidRPr="00397689">
              <w:rPr>
                <w:noProof/>
                <w:color w:val="auto"/>
                <w:sz w:val="24"/>
                <w:szCs w:val="24"/>
                <w:highlight w:val="yellow"/>
                <w:lang w:eastAsia="en-US"/>
              </w:rPr>
              <w:t xml:space="preserve"> first month’s tuition for </w:t>
            </w:r>
            <w:r w:rsidR="00343067" w:rsidRPr="00397689">
              <w:rPr>
                <w:noProof/>
                <w:color w:val="auto"/>
                <w:sz w:val="24"/>
                <w:szCs w:val="24"/>
                <w:highlight w:val="yellow"/>
                <w:lang w:eastAsia="en-US"/>
              </w:rPr>
              <w:t>y</w:t>
            </w:r>
            <w:r w:rsidRPr="00397689">
              <w:rPr>
                <w:noProof/>
                <w:color w:val="auto"/>
                <w:sz w:val="24"/>
                <w:szCs w:val="24"/>
                <w:highlight w:val="yellow"/>
                <w:lang w:eastAsia="en-US"/>
              </w:rPr>
              <w:t>our child</w:t>
            </w:r>
            <w:r w:rsidR="005E5BBB" w:rsidRPr="00397689">
              <w:rPr>
                <w:noProof/>
                <w:color w:val="auto"/>
                <w:sz w:val="24"/>
                <w:szCs w:val="24"/>
                <w:highlight w:val="yellow"/>
                <w:lang w:eastAsia="en-US"/>
              </w:rPr>
              <w:t>’s program.</w:t>
            </w:r>
          </w:p>
          <w:p w:rsidR="00EE0DC2" w:rsidRPr="00397689" w:rsidRDefault="00397689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Child’s name:__________________________</w:t>
            </w:r>
          </w:p>
          <w:p w:rsidR="00397689" w:rsidRPr="00397689" w:rsidRDefault="00397689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Name to be called at school:</w:t>
            </w:r>
          </w:p>
          <w:p w:rsidR="00397689" w:rsidRDefault="00397689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_________________________________________</w:t>
            </w:r>
          </w:p>
          <w:p w:rsidR="00545F6F" w:rsidRPr="00397689" w:rsidRDefault="00545F6F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color w:val="auto"/>
                <w:sz w:val="24"/>
                <w:szCs w:val="24"/>
                <w:lang w:eastAsia="en-US"/>
              </w:rPr>
              <w:t>Gender:  ______________________________</w:t>
            </w:r>
          </w:p>
          <w:p w:rsidR="00EE0DC2" w:rsidRPr="00397689" w:rsidRDefault="00EE0DC2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DOB:_____________________________</w:t>
            </w:r>
            <w:r w:rsidR="00397689" w:rsidRPr="00397689">
              <w:rPr>
                <w:noProof/>
                <w:color w:val="auto"/>
                <w:sz w:val="24"/>
                <w:szCs w:val="24"/>
                <w:lang w:eastAsia="en-US"/>
              </w:rPr>
              <w:t>______</w:t>
            </w:r>
          </w:p>
          <w:p w:rsidR="00EE0DC2" w:rsidRPr="00397689" w:rsidRDefault="00EE0DC2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Allergies:__________________________</w:t>
            </w:r>
            <w:r w:rsidR="00397689" w:rsidRPr="00397689">
              <w:rPr>
                <w:noProof/>
                <w:color w:val="auto"/>
                <w:sz w:val="24"/>
                <w:szCs w:val="24"/>
                <w:lang w:eastAsia="en-US"/>
              </w:rPr>
              <w:t>_____</w:t>
            </w:r>
          </w:p>
          <w:p w:rsidR="00EE0DC2" w:rsidRPr="00397689" w:rsidRDefault="00EE0DC2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Parent Names:____________________</w:t>
            </w:r>
            <w:r w:rsidR="00397689" w:rsidRPr="00397689">
              <w:rPr>
                <w:noProof/>
                <w:color w:val="auto"/>
                <w:sz w:val="24"/>
                <w:szCs w:val="24"/>
                <w:lang w:eastAsia="en-US"/>
              </w:rPr>
              <w:t>_____</w:t>
            </w:r>
          </w:p>
          <w:p w:rsidR="00EE0DC2" w:rsidRPr="00397689" w:rsidRDefault="00EE0DC2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Address:____</w:t>
            </w:r>
            <w:r w:rsidR="00397689" w:rsidRPr="00397689">
              <w:rPr>
                <w:noProof/>
                <w:color w:val="auto"/>
                <w:sz w:val="24"/>
                <w:szCs w:val="24"/>
                <w:lang w:eastAsia="en-US"/>
              </w:rPr>
              <w:t>____________________________</w:t>
            </w:r>
          </w:p>
          <w:p w:rsidR="00EE0DC2" w:rsidRPr="00397689" w:rsidRDefault="00397689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Phone #’s</w:t>
            </w:r>
            <w:r w:rsidR="00EE0DC2" w:rsidRPr="00397689">
              <w:rPr>
                <w:noProof/>
                <w:color w:val="auto"/>
                <w:sz w:val="24"/>
                <w:szCs w:val="24"/>
                <w:lang w:eastAsia="en-US"/>
              </w:rPr>
              <w:t>:_________________________</w:t>
            </w: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______</w:t>
            </w:r>
          </w:p>
          <w:p w:rsidR="00397689" w:rsidRPr="00397689" w:rsidRDefault="00EE0DC2" w:rsidP="00EE0DC2">
            <w:pPr>
              <w:rPr>
                <w:noProof/>
                <w:color w:val="auto"/>
                <w:sz w:val="24"/>
                <w:szCs w:val="24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Emails:_____________________________________________________________</w:t>
            </w:r>
            <w:r w:rsidR="00397689" w:rsidRPr="00397689">
              <w:rPr>
                <w:noProof/>
                <w:color w:val="auto"/>
                <w:sz w:val="24"/>
                <w:szCs w:val="24"/>
                <w:lang w:eastAsia="en-US"/>
              </w:rPr>
              <w:t>_______________</w:t>
            </w:r>
          </w:p>
          <w:p w:rsidR="00307EC9" w:rsidRPr="00397689" w:rsidRDefault="00EE0DC2" w:rsidP="00EE0DC2">
            <w:pPr>
              <w:rPr>
                <w:noProof/>
                <w:color w:val="auto"/>
                <w:lang w:eastAsia="en-US"/>
              </w:rPr>
            </w:pPr>
            <w:r w:rsidRPr="00397689">
              <w:rPr>
                <w:noProof/>
                <w:color w:val="auto"/>
                <w:sz w:val="24"/>
                <w:szCs w:val="24"/>
                <w:lang w:eastAsia="en-US"/>
              </w:rPr>
              <w:t>_</w:t>
            </w:r>
            <w:r w:rsidRPr="00397689">
              <w:rPr>
                <w:b/>
                <w:noProof/>
                <w:color w:val="auto"/>
                <w:u w:val="single"/>
                <w:lang w:eastAsia="en-US"/>
              </w:rPr>
              <w:t xml:space="preserve">Class Choices: </w:t>
            </w:r>
          </w:p>
          <w:p w:rsidR="00EE0DC2" w:rsidRPr="00397689" w:rsidRDefault="00EE0DC2" w:rsidP="00EE0DC2">
            <w:pPr>
              <w:pStyle w:val="ListBullet"/>
              <w:numPr>
                <w:ilvl w:val="0"/>
                <w:numId w:val="0"/>
              </w:numPr>
              <w:rPr>
                <w:noProof/>
                <w:color w:val="auto"/>
                <w:lang w:eastAsia="en-US"/>
              </w:rPr>
            </w:pPr>
            <w:r w:rsidRPr="00397689">
              <w:rPr>
                <w:noProof/>
                <w:color w:val="auto"/>
                <w:lang w:eastAsia="en-US"/>
              </w:rPr>
              <w:t>___</w:t>
            </w:r>
            <w:r w:rsidRPr="00397689">
              <w:rPr>
                <w:b/>
                <w:noProof/>
                <w:color w:val="auto"/>
                <w:lang w:eastAsia="en-US"/>
              </w:rPr>
              <w:t>Tues/Thur 3’s</w:t>
            </w:r>
            <w:r w:rsidR="00545F6F">
              <w:rPr>
                <w:noProof/>
                <w:color w:val="auto"/>
                <w:lang w:eastAsia="en-US"/>
              </w:rPr>
              <w:t xml:space="preserve"> 9:00-11:45 am $18</w:t>
            </w:r>
            <w:r w:rsidR="00BF4032">
              <w:rPr>
                <w:noProof/>
                <w:color w:val="auto"/>
                <w:lang w:eastAsia="en-US"/>
              </w:rPr>
              <w:t>5</w:t>
            </w:r>
          </w:p>
          <w:p w:rsidR="00EE0DC2" w:rsidRPr="00397689" w:rsidRDefault="00EE0DC2" w:rsidP="00EE0DC2">
            <w:pPr>
              <w:pStyle w:val="ListBullet"/>
              <w:numPr>
                <w:ilvl w:val="0"/>
                <w:numId w:val="0"/>
              </w:numPr>
              <w:rPr>
                <w:noProof/>
                <w:color w:val="auto"/>
                <w:lang w:eastAsia="en-US"/>
              </w:rPr>
            </w:pPr>
            <w:r w:rsidRPr="00397689">
              <w:rPr>
                <w:noProof/>
                <w:color w:val="auto"/>
                <w:lang w:eastAsia="en-US"/>
              </w:rPr>
              <w:t>___</w:t>
            </w:r>
            <w:r w:rsidRPr="00397689">
              <w:rPr>
                <w:b/>
                <w:noProof/>
                <w:color w:val="auto"/>
                <w:lang w:eastAsia="en-US"/>
              </w:rPr>
              <w:t>M/W/F 4’s</w:t>
            </w:r>
            <w:r w:rsidR="005C0A5B" w:rsidRPr="00397689">
              <w:rPr>
                <w:noProof/>
                <w:color w:val="auto"/>
                <w:lang w:eastAsia="en-US"/>
              </w:rPr>
              <w:t xml:space="preserve"> 9:00</w:t>
            </w:r>
            <w:r w:rsidR="006E3F06">
              <w:rPr>
                <w:noProof/>
                <w:color w:val="auto"/>
                <w:lang w:eastAsia="en-US"/>
              </w:rPr>
              <w:t xml:space="preserve"> am </w:t>
            </w:r>
            <w:r w:rsidR="00545F6F">
              <w:rPr>
                <w:noProof/>
                <w:color w:val="auto"/>
                <w:lang w:eastAsia="en-US"/>
              </w:rPr>
              <w:t>-1:00</w:t>
            </w:r>
            <w:r w:rsidR="005C0A5B" w:rsidRPr="00397689">
              <w:rPr>
                <w:noProof/>
                <w:color w:val="auto"/>
                <w:lang w:eastAsia="en-US"/>
              </w:rPr>
              <w:t xml:space="preserve"> </w:t>
            </w:r>
            <w:r w:rsidR="006E3F06">
              <w:rPr>
                <w:noProof/>
                <w:color w:val="auto"/>
                <w:lang w:eastAsia="en-US"/>
              </w:rPr>
              <w:t>pm</w:t>
            </w:r>
            <w:r w:rsidR="00545F6F">
              <w:rPr>
                <w:noProof/>
                <w:color w:val="auto"/>
                <w:lang w:eastAsia="en-US"/>
              </w:rPr>
              <w:t xml:space="preserve"> $350</w:t>
            </w:r>
          </w:p>
          <w:p w:rsidR="00397689" w:rsidRPr="00397689" w:rsidRDefault="00343067" w:rsidP="00EE0DC2">
            <w:pPr>
              <w:pStyle w:val="ListBullet"/>
              <w:numPr>
                <w:ilvl w:val="0"/>
                <w:numId w:val="0"/>
              </w:numPr>
              <w:rPr>
                <w:noProof/>
                <w:color w:val="auto"/>
                <w:lang w:eastAsia="en-US"/>
              </w:rPr>
            </w:pPr>
            <w:r w:rsidRPr="00397689">
              <w:rPr>
                <w:noProof/>
                <w:color w:val="auto"/>
                <w:lang w:eastAsia="en-US"/>
              </w:rPr>
              <w:t>___</w:t>
            </w:r>
            <w:r w:rsidRPr="00397689">
              <w:rPr>
                <w:b/>
                <w:noProof/>
                <w:color w:val="auto"/>
                <w:lang w:eastAsia="en-US"/>
              </w:rPr>
              <w:t>Mon-Th</w:t>
            </w:r>
            <w:r w:rsidR="00EE0DC2" w:rsidRPr="00397689">
              <w:rPr>
                <w:b/>
                <w:noProof/>
                <w:color w:val="auto"/>
                <w:lang w:eastAsia="en-US"/>
              </w:rPr>
              <w:t>ur 5’s</w:t>
            </w:r>
            <w:r w:rsidR="005C0A5B" w:rsidRPr="00397689">
              <w:rPr>
                <w:noProof/>
                <w:color w:val="auto"/>
                <w:lang w:eastAsia="en-US"/>
              </w:rPr>
              <w:t xml:space="preserve"> 9:15</w:t>
            </w:r>
            <w:r w:rsidR="006E3F06">
              <w:rPr>
                <w:noProof/>
                <w:color w:val="auto"/>
                <w:lang w:eastAsia="en-US"/>
              </w:rPr>
              <w:t xml:space="preserve">am </w:t>
            </w:r>
            <w:r w:rsidR="00545F6F">
              <w:rPr>
                <w:noProof/>
                <w:color w:val="auto"/>
                <w:lang w:eastAsia="en-US"/>
              </w:rPr>
              <w:t>-1:30</w:t>
            </w:r>
            <w:r w:rsidR="006E3F06">
              <w:rPr>
                <w:noProof/>
                <w:color w:val="auto"/>
                <w:lang w:eastAsia="en-US"/>
              </w:rPr>
              <w:t xml:space="preserve">pm </w:t>
            </w:r>
            <w:r w:rsidR="00C862AB">
              <w:rPr>
                <w:noProof/>
                <w:color w:val="auto"/>
                <w:lang w:eastAsia="en-US"/>
              </w:rPr>
              <w:t>$415</w:t>
            </w:r>
            <w:r w:rsidRPr="00397689">
              <w:rPr>
                <w:noProof/>
                <w:color w:val="auto"/>
                <w:lang w:eastAsia="en-US"/>
              </w:rPr>
              <w:t xml:space="preserve">       </w:t>
            </w:r>
          </w:p>
          <w:p w:rsidR="00EE0DC2" w:rsidRPr="00397689" w:rsidRDefault="00343067" w:rsidP="00EE0DC2">
            <w:pPr>
              <w:pStyle w:val="ListBullet"/>
              <w:numPr>
                <w:ilvl w:val="0"/>
                <w:numId w:val="0"/>
              </w:numPr>
              <w:rPr>
                <w:noProof/>
                <w:color w:val="auto"/>
                <w:lang w:eastAsia="en-US"/>
              </w:rPr>
            </w:pPr>
            <w:r w:rsidRPr="00397689">
              <w:rPr>
                <w:noProof/>
                <w:color w:val="auto"/>
                <w:lang w:eastAsia="en-US"/>
              </w:rPr>
              <w:t xml:space="preserve">  I </w:t>
            </w:r>
            <w:r w:rsidR="00EE0DC2" w:rsidRPr="00397689">
              <w:rPr>
                <w:noProof/>
                <w:color w:val="auto"/>
                <w:lang w:eastAsia="en-US"/>
              </w:rPr>
              <w:t>have read and agree to the</w:t>
            </w:r>
            <w:r w:rsidR="005E5BBB" w:rsidRPr="00397689">
              <w:rPr>
                <w:noProof/>
                <w:color w:val="auto"/>
                <w:lang w:eastAsia="en-US"/>
              </w:rPr>
              <w:t xml:space="preserve"> terms of enrollment as stated.</w:t>
            </w:r>
          </w:p>
          <w:p w:rsidR="005E5BBB" w:rsidRPr="00545F6F" w:rsidRDefault="00EE0DC2" w:rsidP="00EE0DC2">
            <w:pPr>
              <w:pStyle w:val="ListBullet"/>
              <w:numPr>
                <w:ilvl w:val="0"/>
                <w:numId w:val="0"/>
              </w:numPr>
              <w:rPr>
                <w:noProof/>
                <w:color w:val="auto"/>
                <w:lang w:eastAsia="en-US"/>
              </w:rPr>
            </w:pPr>
            <w:r w:rsidRPr="00397689">
              <w:rPr>
                <w:noProof/>
                <w:color w:val="auto"/>
                <w:lang w:eastAsia="en-US"/>
              </w:rPr>
              <w:t>Parent Signatu</w:t>
            </w:r>
            <w:r w:rsidR="005C0A5B" w:rsidRPr="00397689">
              <w:rPr>
                <w:noProof/>
                <w:color w:val="auto"/>
                <w:lang w:eastAsia="en-US"/>
              </w:rPr>
              <w:t>re:</w:t>
            </w:r>
            <w:r w:rsidR="00545F6F">
              <w:rPr>
                <w:noProof/>
                <w:color w:val="auto"/>
                <w:lang w:eastAsia="en-US"/>
              </w:rPr>
              <w:t>_________________________________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4280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280"/>
            </w:tblGrid>
            <w:tr w:rsidR="00307EC9" w:rsidTr="00BF4032">
              <w:trPr>
                <w:trHeight w:hRule="exact" w:val="11310"/>
              </w:trPr>
              <w:tc>
                <w:tcPr>
                  <w:tcW w:w="5000" w:type="pct"/>
                </w:tcPr>
                <w:p w:rsidR="00307EC9" w:rsidRPr="00365EBB" w:rsidRDefault="0053204C" w:rsidP="00365EBB">
                  <w:pPr>
                    <w:pStyle w:val="Heading1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111FE5F505994F479588E526E9945E3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07EC9" w:rsidRPr="006E3F06">
                        <w:rPr>
                          <w:rStyle w:val="PlaceholderText"/>
                          <w:color w:val="002060"/>
                        </w:rPr>
                        <w:t>Who We Are</w:t>
                      </w:r>
                    </w:sdtContent>
                  </w:sdt>
                </w:p>
                <w:p w:rsidR="00C56734" w:rsidRDefault="00EE0DC2" w:rsidP="00EE0DC2">
                  <w:pPr>
                    <w:autoSpaceDE w:val="0"/>
                    <w:autoSpaceDN w:val="0"/>
                    <w:adjustRightInd w:val="0"/>
                    <w:spacing w:line="288" w:lineRule="atLeast"/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</w:pPr>
                  <w:r w:rsidRPr="00397689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 xml:space="preserve">Forest Hills Presbyterian Preschool (FHPP) </w:t>
                  </w:r>
                  <w:r w:rsidR="00545F6F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>has been serving families for 40</w:t>
                  </w:r>
                  <w:r w:rsidRPr="00397689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 xml:space="preserve"> years. </w:t>
                  </w:r>
                  <w:r w:rsidR="00BF4032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 xml:space="preserve"> The preschool</w:t>
                  </w:r>
                  <w:r w:rsidR="00C56734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 xml:space="preserve"> is Christian based and</w:t>
                  </w:r>
                  <w:r w:rsidR="00C56734" w:rsidRPr="00C56734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 xml:space="preserve"> is quality rated through </w:t>
                  </w:r>
                  <w:r w:rsidR="00C56734" w:rsidRPr="00C56734">
                    <w:rPr>
                      <w:rFonts w:cs="Century Gothic"/>
                      <w:b/>
                      <w:color w:val="auto"/>
                      <w:sz w:val="24"/>
                      <w:szCs w:val="24"/>
                      <w:lang w:val="en"/>
                    </w:rPr>
                    <w:t>Great Start to Quality</w:t>
                  </w:r>
                  <w:r w:rsidR="00C56734" w:rsidRPr="00C56734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>, Michigan’s rating platform which insures a quality early childhood program by mandating a set of standards based on current research in the field.</w:t>
                  </w:r>
                  <w:r w:rsidR="00C56734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 xml:space="preserve">  FHPP also utilizes</w:t>
                  </w:r>
                  <w:r w:rsidRPr="00397689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 xml:space="preserve"> National Association for the Educat</w:t>
                  </w:r>
                  <w:r w:rsidR="00BF4032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>ion of Yo</w:t>
                  </w:r>
                  <w:r w:rsidR="00C56734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>ung Children (NAEYC) best practices and guidelines.</w:t>
                  </w:r>
                </w:p>
                <w:p w:rsidR="00C56734" w:rsidRDefault="00EE0DC2" w:rsidP="006F7DAD">
                  <w:pPr>
                    <w:autoSpaceDE w:val="0"/>
                    <w:autoSpaceDN w:val="0"/>
                    <w:adjustRightInd w:val="0"/>
                    <w:spacing w:line="288" w:lineRule="atLeast"/>
                    <w:rPr>
                      <w:rFonts w:cs="Century Gothic"/>
                      <w:b/>
                      <w:bCs/>
                      <w:color w:val="002060"/>
                      <w:sz w:val="28"/>
                      <w:szCs w:val="28"/>
                      <w:lang w:val="en"/>
                    </w:rPr>
                  </w:pPr>
                  <w:r w:rsidRPr="006E3F06">
                    <w:rPr>
                      <w:rFonts w:cs="Century Gothic"/>
                      <w:b/>
                      <w:bCs/>
                      <w:color w:val="002060"/>
                      <w:sz w:val="28"/>
                      <w:szCs w:val="28"/>
                      <w:lang w:val="en"/>
                    </w:rPr>
                    <w:t>Mission Statement:</w:t>
                  </w:r>
                </w:p>
                <w:p w:rsidR="00307EC9" w:rsidRPr="00C56734" w:rsidRDefault="00EE0DC2" w:rsidP="006F7DAD">
                  <w:pPr>
                    <w:autoSpaceDE w:val="0"/>
                    <w:autoSpaceDN w:val="0"/>
                    <w:adjustRightInd w:val="0"/>
                    <w:spacing w:line="288" w:lineRule="atLeast"/>
                    <w:rPr>
                      <w:rFonts w:cs="Century Gothic"/>
                      <w:b/>
                      <w:bCs/>
                      <w:color w:val="002060"/>
                      <w:sz w:val="28"/>
                      <w:szCs w:val="28"/>
                      <w:lang w:val="en"/>
                    </w:rPr>
                  </w:pPr>
                  <w:r w:rsidRPr="00397689">
                    <w:rPr>
                      <w:rFonts w:cs="Century Gothic"/>
                      <w:color w:val="auto"/>
                      <w:sz w:val="24"/>
                      <w:szCs w:val="24"/>
                      <w:lang w:val="en"/>
                    </w:rPr>
                    <w:t>Our mission is to provide an atmosphere that allows children to experience God’s love by nurturing the social, emotional, physical, intellectual and spiritual growth of each child.</w:t>
                  </w:r>
                </w:p>
                <w:p w:rsidR="00307EC9" w:rsidRDefault="00545F6F">
                  <w:r>
                    <w:t xml:space="preserve"> </w:t>
                  </w:r>
                  <w:r w:rsidR="006F7DAD">
                    <w:t xml:space="preserve">   </w:t>
                  </w:r>
                </w:p>
                <w:p w:rsidR="00307EC9" w:rsidRDefault="0053204C" w:rsidP="00365EBB">
                  <w:pPr>
                    <w:pStyle w:val="Heading2"/>
                  </w:pPr>
                  <w:r>
                    <w:rPr>
                      <w:noProof/>
                      <w:color w:val="auto"/>
                      <w:szCs w:val="24"/>
                      <w:lang w:eastAsia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28.75pt;height:171pt">
                        <v:imagedata r:id="rId7" o:title="IMG_5424"/>
                      </v:shape>
                    </w:pict>
                  </w:r>
                </w:p>
                <w:p w:rsidR="00307EC9" w:rsidRDefault="00307EC9" w:rsidP="00EE0DC2"/>
              </w:tc>
            </w:tr>
          </w:tbl>
          <w:p w:rsidR="00307EC9" w:rsidRDefault="006F7DAD">
            <w:r>
              <w:lastRenderedPageBreak/>
              <w:t xml:space="preserve">  </w:t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4444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444"/>
            </w:tblGrid>
            <w:tr w:rsidR="00307EC9" w:rsidTr="00330B6D">
              <w:trPr>
                <w:trHeight w:hRule="exact" w:val="5304"/>
              </w:trPr>
              <w:tc>
                <w:tcPr>
                  <w:tcW w:w="5000" w:type="pct"/>
                </w:tcPr>
                <w:p w:rsidR="00377D68" w:rsidRPr="006E3F06" w:rsidRDefault="00903C58" w:rsidP="00903C58">
                  <w:pPr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</w:pPr>
                  <w:r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lastRenderedPageBreak/>
                    <w:t xml:space="preserve">      </w:t>
                  </w:r>
                  <w:r w:rsidR="00330B6D"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 </w:t>
                  </w:r>
                  <w:r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>Forest Hills</w:t>
                  </w:r>
                </w:p>
                <w:p w:rsidR="00903C58" w:rsidRPr="006E3F06" w:rsidRDefault="00903C58" w:rsidP="00903C58">
                  <w:pPr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</w:pPr>
                  <w:r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 </w:t>
                  </w:r>
                  <w:r w:rsidR="00330B6D"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 </w:t>
                  </w:r>
                  <w:r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 Presbyterian  </w:t>
                  </w:r>
                </w:p>
                <w:p w:rsidR="00903C58" w:rsidRPr="00E9535B" w:rsidRDefault="00903C58" w:rsidP="00903C58">
                  <w:pPr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  <w:r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    </w:t>
                  </w:r>
                  <w:r w:rsidR="00330B6D"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 </w:t>
                  </w:r>
                  <w:r w:rsidRPr="006E3F0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Preschool</w:t>
                  </w:r>
                </w:p>
                <w:p w:rsidR="00903C58" w:rsidRDefault="00903C58" w:rsidP="00903C58">
                  <w:pPr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sz w:val="44"/>
                      <w:szCs w:val="44"/>
                    </w:rPr>
                    <w:t xml:space="preserve">  </w:t>
                  </w:r>
                  <w:r w:rsidR="00330B6D">
                    <w:rPr>
                      <w:rFonts w:ascii="Century Gothic" w:hAnsi="Century Gothic"/>
                      <w:b/>
                      <w:sz w:val="44"/>
                      <w:szCs w:val="44"/>
                    </w:rPr>
                    <w:t xml:space="preserve">  </w:t>
                  </w:r>
                  <w:r>
                    <w:rPr>
                      <w:rFonts w:ascii="Century Gothic" w:hAnsi="Century Gothic"/>
                      <w:b/>
                      <w:sz w:val="44"/>
                      <w:szCs w:val="44"/>
                    </w:rPr>
                    <w:t xml:space="preserve"> </w:t>
                  </w:r>
                  <w:r w:rsidRPr="00F35BD4">
                    <w:rPr>
                      <w:noProof/>
                      <w:highlight w:val="blue"/>
                      <w:lang w:eastAsia="en-US"/>
                    </w:rPr>
                    <w:drawing>
                      <wp:inline distT="0" distB="0" distL="0" distR="0" wp14:anchorId="1C176F49" wp14:editId="4A1514AB">
                        <wp:extent cx="1714500" cy="1714500"/>
                        <wp:effectExtent l="0" t="0" r="0" b="0"/>
                        <wp:docPr id="2" name="Picture 2" descr="Forest Hills Presbyterian Chur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orest Hills Presbyterian Chur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3C58" w:rsidRDefault="00903C58" w:rsidP="005E5BBB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</w:p>
                <w:p w:rsidR="00903C58" w:rsidRDefault="00903C58" w:rsidP="005E5BBB">
                  <w:pPr>
                    <w:jc w:val="center"/>
                  </w:pPr>
                </w:p>
                <w:p w:rsidR="00903C58" w:rsidRPr="00377D68" w:rsidRDefault="00903C58" w:rsidP="005E5BBB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  <w:tr w:rsidR="00307EC9" w:rsidTr="00330B6D">
              <w:trPr>
                <w:trHeight w:hRule="exact" w:val="4254"/>
              </w:trPr>
              <w:tc>
                <w:tcPr>
                  <w:tcW w:w="5000" w:type="pct"/>
                  <w:shd w:val="clear" w:color="auto" w:fill="69BCDC" w:themeFill="accent4" w:themeFillTint="99"/>
                </w:tcPr>
                <w:p w:rsidR="00903C58" w:rsidRP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</w:t>
                  </w:r>
                  <w:r w:rsidR="00330B6D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3C58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>7495 Cascade Road</w:t>
                  </w:r>
                </w:p>
                <w:p w:rsidR="00903C58" w:rsidRDefault="00330B6D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 </w:t>
                  </w:r>
                  <w:r w:rsidR="00903C58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>Grand Rapids, Mi 49546</w:t>
                  </w: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       </w:t>
                  </w:r>
                  <w:r w:rsidR="00330B6D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</w:t>
                  </w:r>
                  <w:r w:rsidR="00330B6D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>616-957-3239</w:t>
                  </w:r>
                </w:p>
                <w:p w:rsidR="00903C58" w:rsidRDefault="00C56734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</w:t>
                  </w:r>
                  <w:r w:rsidR="00903C58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>Preschool@fhpcusa.org</w:t>
                  </w: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</w:t>
                  </w:r>
                  <w:r w:rsidR="00C56734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>www.fhpcusa.org</w:t>
                  </w: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</w:t>
                  </w:r>
                  <w:r w:rsidR="00A56A31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2024-2025</w:t>
                  </w:r>
                  <w:bookmarkStart w:id="0" w:name="_GoBack"/>
                  <w:bookmarkEnd w:id="0"/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school year</w:t>
                  </w: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</w:p>
                <w:p w:rsidR="00903C58" w:rsidRDefault="00330B6D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</w:t>
                  </w:r>
                  <w:r w:rsidR="00903C58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“Christ Centered, </w:t>
                  </w:r>
                </w:p>
                <w:p w:rsidR="00903C58" w:rsidRDefault="00903C58" w:rsidP="00903C58">
                  <w:pPr>
                    <w:pStyle w:val="Title"/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        </w:t>
                  </w:r>
                  <w:r w:rsidR="00330B6D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Child Focused,</w:t>
                  </w:r>
                </w:p>
                <w:p w:rsidR="00903C58" w:rsidRPr="00903C58" w:rsidRDefault="00903C58" w:rsidP="00C56734">
                  <w:pPr>
                    <w:pStyle w:val="Title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                      </w:t>
                  </w:r>
                  <w:r w:rsidR="00C56734"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t>Love Driven.”</w:t>
                  </w:r>
                  <w: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  <w:br/>
                  </w:r>
                </w:p>
              </w:tc>
            </w:tr>
            <w:tr w:rsidR="00377D68" w:rsidTr="00330B6D">
              <w:trPr>
                <w:trHeight w:hRule="exact" w:val="1545"/>
              </w:trPr>
              <w:tc>
                <w:tcPr>
                  <w:tcW w:w="5000" w:type="pct"/>
                  <w:shd w:val="clear" w:color="auto" w:fill="69BCDC" w:themeFill="accent4" w:themeFillTint="99"/>
                </w:tcPr>
                <w:p w:rsidR="00377D68" w:rsidRPr="00377D68" w:rsidRDefault="00903C58" w:rsidP="00377D68">
                  <w:r>
                    <w:t xml:space="preserve">  </w:t>
                  </w:r>
                </w:p>
              </w:tc>
            </w:tr>
            <w:tr w:rsidR="00377D68" w:rsidTr="00330B6D">
              <w:trPr>
                <w:trHeight w:hRule="exact" w:val="80"/>
              </w:trPr>
              <w:tc>
                <w:tcPr>
                  <w:tcW w:w="5000" w:type="pct"/>
                  <w:shd w:val="clear" w:color="auto" w:fill="69BCDC" w:themeFill="accent4" w:themeFillTint="99"/>
                </w:tcPr>
                <w:p w:rsidR="00377D68" w:rsidRPr="00377D68" w:rsidRDefault="00377D68" w:rsidP="00343067">
                  <w:pPr>
                    <w:pStyle w:val="Title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7EC9" w:rsidTr="00330B6D">
              <w:trPr>
                <w:trHeight w:hRule="exact" w:val="80"/>
              </w:trPr>
              <w:tc>
                <w:tcPr>
                  <w:tcW w:w="5000" w:type="pct"/>
                  <w:shd w:val="clear" w:color="auto" w:fill="69BCDC" w:themeFill="accent4" w:themeFillTint="99"/>
                  <w:vAlign w:val="bottom"/>
                </w:tcPr>
                <w:p w:rsidR="00307EC9" w:rsidRPr="00377D68" w:rsidRDefault="00307EC9" w:rsidP="00F35BD4">
                  <w:pPr>
                    <w:pStyle w:val="Subtitle"/>
                    <w:ind w:left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07EC9" w:rsidRDefault="00307EC9"/>
        </w:tc>
      </w:tr>
    </w:tbl>
    <w:p w:rsidR="009915C8" w:rsidRDefault="009915C8" w:rsidP="00A769D1">
      <w:pPr>
        <w:pStyle w:val="NoSpacing"/>
      </w:pPr>
    </w:p>
    <w:sectPr w:rsidR="009915C8" w:rsidSect="006F7DAD">
      <w:pgSz w:w="15840" w:h="12240" w:orient="landscape" w:code="1"/>
      <w:pgMar w:top="45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04C" w:rsidRDefault="0053204C" w:rsidP="00BF6AFD">
      <w:pPr>
        <w:spacing w:after="0" w:line="240" w:lineRule="auto"/>
      </w:pPr>
      <w:r>
        <w:separator/>
      </w:r>
    </w:p>
  </w:endnote>
  <w:endnote w:type="continuationSeparator" w:id="0">
    <w:p w:rsidR="0053204C" w:rsidRDefault="0053204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04C" w:rsidRDefault="0053204C" w:rsidP="00BF6AFD">
      <w:pPr>
        <w:spacing w:after="0" w:line="240" w:lineRule="auto"/>
      </w:pPr>
      <w:r>
        <w:separator/>
      </w:r>
    </w:p>
  </w:footnote>
  <w:footnote w:type="continuationSeparator" w:id="0">
    <w:p w:rsidR="0053204C" w:rsidRDefault="0053204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C2"/>
    <w:rsid w:val="000E2EB5"/>
    <w:rsid w:val="00115762"/>
    <w:rsid w:val="001372C8"/>
    <w:rsid w:val="001947E7"/>
    <w:rsid w:val="001D0847"/>
    <w:rsid w:val="00227118"/>
    <w:rsid w:val="0025581E"/>
    <w:rsid w:val="00307EC9"/>
    <w:rsid w:val="003116E8"/>
    <w:rsid w:val="00330B6D"/>
    <w:rsid w:val="00332AC3"/>
    <w:rsid w:val="00343067"/>
    <w:rsid w:val="00365EBB"/>
    <w:rsid w:val="00377D68"/>
    <w:rsid w:val="00397689"/>
    <w:rsid w:val="003B391D"/>
    <w:rsid w:val="003F05A6"/>
    <w:rsid w:val="00410D31"/>
    <w:rsid w:val="004154A7"/>
    <w:rsid w:val="00422379"/>
    <w:rsid w:val="00472876"/>
    <w:rsid w:val="0048634A"/>
    <w:rsid w:val="004D468C"/>
    <w:rsid w:val="005259A3"/>
    <w:rsid w:val="0053204C"/>
    <w:rsid w:val="00545F6F"/>
    <w:rsid w:val="005473B9"/>
    <w:rsid w:val="0056054A"/>
    <w:rsid w:val="00571D35"/>
    <w:rsid w:val="00592B3E"/>
    <w:rsid w:val="005C0A5B"/>
    <w:rsid w:val="005E5178"/>
    <w:rsid w:val="005E5BBB"/>
    <w:rsid w:val="00602816"/>
    <w:rsid w:val="00614C47"/>
    <w:rsid w:val="0063311A"/>
    <w:rsid w:val="00641154"/>
    <w:rsid w:val="0068396D"/>
    <w:rsid w:val="006A2E06"/>
    <w:rsid w:val="006E3F06"/>
    <w:rsid w:val="006F7DAD"/>
    <w:rsid w:val="007014C5"/>
    <w:rsid w:val="00724574"/>
    <w:rsid w:val="007647EF"/>
    <w:rsid w:val="007A54C4"/>
    <w:rsid w:val="007E3C3A"/>
    <w:rsid w:val="0089764D"/>
    <w:rsid w:val="008B000B"/>
    <w:rsid w:val="00903C58"/>
    <w:rsid w:val="00960A60"/>
    <w:rsid w:val="009915C8"/>
    <w:rsid w:val="009F3198"/>
    <w:rsid w:val="00A54316"/>
    <w:rsid w:val="00A56A31"/>
    <w:rsid w:val="00A769D1"/>
    <w:rsid w:val="00A85868"/>
    <w:rsid w:val="00A95BFB"/>
    <w:rsid w:val="00AB72BA"/>
    <w:rsid w:val="00AD7341"/>
    <w:rsid w:val="00AF2940"/>
    <w:rsid w:val="00B16D26"/>
    <w:rsid w:val="00BF4032"/>
    <w:rsid w:val="00BF6AFD"/>
    <w:rsid w:val="00C03D80"/>
    <w:rsid w:val="00C476E1"/>
    <w:rsid w:val="00C56734"/>
    <w:rsid w:val="00C862AB"/>
    <w:rsid w:val="00CD1DEA"/>
    <w:rsid w:val="00CE6652"/>
    <w:rsid w:val="00D27440"/>
    <w:rsid w:val="00DB5D32"/>
    <w:rsid w:val="00E9535B"/>
    <w:rsid w:val="00EE0A38"/>
    <w:rsid w:val="00EE0DC2"/>
    <w:rsid w:val="00F35BD4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8F6EFB-6711-48EC-ADD2-8B4DC55B4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school\AppData\Roaming\Microsoft\Templates\Brochure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11FE5F505994F479588E526E9945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171CB-4297-4E94-A420-5791EA5B2DA8}"/>
      </w:docPartPr>
      <w:docPartBody>
        <w:p w:rsidR="00E3551B" w:rsidRDefault="004B3A88">
          <w:pPr>
            <w:pStyle w:val="111FE5F505994F479588E526E9945E33"/>
          </w:pPr>
          <w:r w:rsidRPr="00365EBB">
            <w:rPr>
              <w:rStyle w:val="PlaceholderText"/>
            </w:rPr>
            <w:t>Who We Are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A88"/>
    <w:rsid w:val="00320EC5"/>
    <w:rsid w:val="004B3A88"/>
    <w:rsid w:val="007B3AFF"/>
    <w:rsid w:val="008E182E"/>
    <w:rsid w:val="00B97D62"/>
    <w:rsid w:val="00BA3C5B"/>
    <w:rsid w:val="00CC3E85"/>
    <w:rsid w:val="00E3551B"/>
    <w:rsid w:val="00FB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1D420758C347FAA6D10078E6579A73">
    <w:name w:val="7B1D420758C347FAA6D10078E6579A73"/>
  </w:style>
  <w:style w:type="paragraph" w:customStyle="1" w:styleId="77574F965025454DADC43DF78405541A">
    <w:name w:val="77574F965025454DADC43DF78405541A"/>
  </w:style>
  <w:style w:type="paragraph" w:customStyle="1" w:styleId="384FFBECA8B64047B741FF8E54BDE4ED">
    <w:name w:val="384FFBECA8B64047B741FF8E54BDE4ED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9C610DF7AFEE4833AA26BC740F066DB0">
    <w:name w:val="9C610DF7AFEE4833AA26BC740F066DB0"/>
  </w:style>
  <w:style w:type="character" w:styleId="PlaceholderText">
    <w:name w:val="Placeholder Text"/>
    <w:basedOn w:val="DefaultParagraphFont"/>
    <w:uiPriority w:val="99"/>
    <w:semiHidden/>
    <w:rsid w:val="007B3AFF"/>
    <w:rPr>
      <w:color w:val="808080"/>
    </w:rPr>
  </w:style>
  <w:style w:type="paragraph" w:customStyle="1" w:styleId="111FE5F505994F479588E526E9945E33">
    <w:name w:val="111FE5F505994F479588E526E9945E33"/>
  </w:style>
  <w:style w:type="paragraph" w:customStyle="1" w:styleId="44757CCE029146A89EB98FD9C410CE65">
    <w:name w:val="44757CCE029146A89EB98FD9C410CE65"/>
  </w:style>
  <w:style w:type="paragraph" w:customStyle="1" w:styleId="40742626D45F4238A79DCE422E921A08">
    <w:name w:val="40742626D45F4238A79DCE422E921A08"/>
  </w:style>
  <w:style w:type="paragraph" w:customStyle="1" w:styleId="73CD2387A69641859A02EFA656DF00FA">
    <w:name w:val="73CD2387A69641859A02EFA656DF00FA"/>
  </w:style>
  <w:style w:type="paragraph" w:customStyle="1" w:styleId="F32E8FDDD16F47B8A7A56E7FD3C46136">
    <w:name w:val="F32E8FDDD16F47B8A7A56E7FD3C46136"/>
  </w:style>
  <w:style w:type="paragraph" w:customStyle="1" w:styleId="645E9D3FF019416C9AC28F3B3B65F2B9">
    <w:name w:val="645E9D3FF019416C9AC28F3B3B65F2B9"/>
  </w:style>
  <w:style w:type="paragraph" w:customStyle="1" w:styleId="47A9CCDF833B439C90AD58E3FA09A215">
    <w:name w:val="47A9CCDF833B439C90AD58E3FA09A215"/>
  </w:style>
  <w:style w:type="paragraph" w:customStyle="1" w:styleId="0A6E4DCD50A949F6AB8ADFC381E63C75">
    <w:name w:val="0A6E4DCD50A949F6AB8ADFC381E63C75"/>
  </w:style>
  <w:style w:type="paragraph" w:customStyle="1" w:styleId="7BB05A7313B2451B9FAFC6CBFB8D9E42">
    <w:name w:val="7BB05A7313B2451B9FAFC6CBFB8D9E42"/>
  </w:style>
  <w:style w:type="paragraph" w:customStyle="1" w:styleId="138197EAE3374B508A13310F3D1D4B82">
    <w:name w:val="138197EAE3374B508A13310F3D1D4B82"/>
  </w:style>
  <w:style w:type="paragraph" w:customStyle="1" w:styleId="E8C00AE2033B44F5AF2F32CE3F07BEF4">
    <w:name w:val="E8C00AE2033B44F5AF2F32CE3F07BEF4"/>
  </w:style>
  <w:style w:type="paragraph" w:customStyle="1" w:styleId="A3683E700E5543268143D03850CFD59B">
    <w:name w:val="A3683E700E5543268143D03850CFD59B"/>
  </w:style>
  <w:style w:type="paragraph" w:customStyle="1" w:styleId="1BD87DCE091A4D34ABCF000FF99C5743">
    <w:name w:val="1BD87DCE091A4D34ABCF000FF99C5743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43016BCDAA504F47BA07D345240A1A0A">
    <w:name w:val="43016BCDAA504F47BA07D345240A1A0A"/>
  </w:style>
  <w:style w:type="paragraph" w:customStyle="1" w:styleId="4BAC1132E1F94D35A187E5E64D2559B3">
    <w:name w:val="4BAC1132E1F94D35A187E5E64D2559B3"/>
  </w:style>
  <w:style w:type="paragraph" w:customStyle="1" w:styleId="F3A7B1BD4E0F420F9BACFBA3D638B5D2">
    <w:name w:val="F3A7B1BD4E0F420F9BACFBA3D638B5D2"/>
  </w:style>
  <w:style w:type="paragraph" w:customStyle="1" w:styleId="9DAF85C1EDE549ED9668085405BA4B21">
    <w:name w:val="9DAF85C1EDE549ED9668085405BA4B21"/>
  </w:style>
  <w:style w:type="paragraph" w:customStyle="1" w:styleId="463EFBC4F9774B91ABFFFCC57C00EBE7">
    <w:name w:val="463EFBC4F9774B91ABFFFCC57C00EBE7"/>
  </w:style>
  <w:style w:type="paragraph" w:customStyle="1" w:styleId="CB88AB254E7B45349806B2C29C496A9C">
    <w:name w:val="CB88AB254E7B45349806B2C29C496A9C"/>
  </w:style>
  <w:style w:type="paragraph" w:customStyle="1" w:styleId="22040D1E714E49DFA9B83DA3C2B00760">
    <w:name w:val="22040D1E714E49DFA9B83DA3C2B00760"/>
  </w:style>
  <w:style w:type="paragraph" w:customStyle="1" w:styleId="77D936297CE94A148F05E22AEAC927CB">
    <w:name w:val="77D936297CE94A148F05E22AEAC927CB"/>
  </w:style>
  <w:style w:type="paragraph" w:customStyle="1" w:styleId="A59981FC0DB545BB92468BE844DDB611">
    <w:name w:val="A59981FC0DB545BB92468BE844DDB611"/>
  </w:style>
  <w:style w:type="paragraph" w:customStyle="1" w:styleId="F5FFFE417DF8499D895C1BD51D035A2C">
    <w:name w:val="F5FFFE417DF8499D895C1BD51D035A2C"/>
  </w:style>
  <w:style w:type="paragraph" w:customStyle="1" w:styleId="367A8CC750CA43AF979529B14CB69426">
    <w:name w:val="367A8CC750CA43AF979529B14CB69426"/>
  </w:style>
  <w:style w:type="paragraph" w:customStyle="1" w:styleId="630235DE02384FB097D9FE3572DBE6B2">
    <w:name w:val="630235DE02384FB097D9FE3572DBE6B2"/>
  </w:style>
  <w:style w:type="paragraph" w:customStyle="1" w:styleId="4F8AC72CE2C2463B9D86EFEA63E4CA32">
    <w:name w:val="4F8AC72CE2C2463B9D86EFEA63E4CA32"/>
    <w:rsid w:val="007B3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Brochure(4)</Template>
  <TotalTime>7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Preschool</dc:creator>
  <cp:keywords>Forest Hills Presbyterian Preschool</cp:keywords>
  <cp:lastModifiedBy>Sue Clay</cp:lastModifiedBy>
  <cp:revision>4</cp:revision>
  <cp:lastPrinted>2023-11-16T19:09:00Z</cp:lastPrinted>
  <dcterms:created xsi:type="dcterms:W3CDTF">2023-11-16T19:06:00Z</dcterms:created>
  <dcterms:modified xsi:type="dcterms:W3CDTF">2023-11-17T14:29:00Z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